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7D51A6" w:rsidTr="00410223">
        <w:trPr>
          <w:trHeight w:val="2112"/>
          <w:jc w:val="center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7D51A6" w:rsidRDefault="00793F17" w:rsidP="003D1B71">
            <w:pPr>
              <w:pStyle w:val="Szvegtrzs"/>
              <w:kinsoku w:val="0"/>
              <w:overflowPunct w:val="0"/>
              <w:ind w:left="-120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noProof/>
                <w:lang w:val="hu-HU" w:eastAsia="hu-HU"/>
              </w:rPr>
              <w:drawing>
                <wp:inline distT="0" distB="0" distL="0" distR="0">
                  <wp:extent cx="1828800" cy="18288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toJ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21" cy="183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hu-HU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7D51A6" w:rsidRDefault="00793F17" w:rsidP="00793F17">
            <w:pPr>
              <w:pStyle w:val="Cm"/>
              <w:jc w:val="center"/>
              <w:rPr>
                <w:lang w:val="hu-HU"/>
              </w:rPr>
            </w:pPr>
            <w:r>
              <w:rPr>
                <w:lang w:val="hu-HU"/>
              </w:rPr>
              <w:t>Jelentkezési lap</w:t>
            </w:r>
            <w:r w:rsidR="003D1B71" w:rsidRPr="007D51A6">
              <w:rPr>
                <w:lang w:val="hu-HU" w:bidi="hu"/>
              </w:rPr>
              <w:br/>
            </w:r>
            <w:r>
              <w:rPr>
                <w:lang w:val="hu-HU"/>
              </w:rPr>
              <w:t>(adatlap)</w:t>
            </w:r>
          </w:p>
        </w:tc>
      </w:tr>
      <w:tr w:rsidR="003D1B71" w:rsidRPr="007D51A6" w:rsidTr="00410223">
        <w:trPr>
          <w:trHeight w:val="1589"/>
          <w:jc w:val="center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center"/>
          </w:tcPr>
          <w:p w:rsidR="003D1B71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Gyermek neve: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Születési dátum: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TAJ szám: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Egyéb (allergia, rejtett betegség stb.):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Szülő neve: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Telefonszáma: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Email cím: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  <w:r>
              <w:rPr>
                <w:sz w:val="24"/>
                <w:szCs w:val="24"/>
                <w:lang w:val="hu-HU"/>
              </w:rPr>
              <w:t>Gyermekem a táborból önállóan hazamehet</w:t>
            </w:r>
            <w:proofErr w:type="gramStart"/>
            <w:r>
              <w:rPr>
                <w:sz w:val="24"/>
                <w:szCs w:val="24"/>
                <w:lang w:val="hu-HU"/>
              </w:rPr>
              <w:t>:      Igen</w:t>
            </w:r>
            <w:proofErr w:type="gramEnd"/>
            <w:r>
              <w:rPr>
                <w:sz w:val="24"/>
                <w:szCs w:val="24"/>
                <w:lang w:val="hu-HU"/>
              </w:rPr>
              <w:t xml:space="preserve">      Nem</w:t>
            </w:r>
          </w:p>
          <w:p w:rsidR="00C4225F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</w:p>
          <w:p w:rsidR="004D1FD1" w:rsidRDefault="00C4225F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>A táborban a gyerekekről fényképek készüln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ek, amit az uszoda honlapján, </w:t>
            </w:r>
            <w:proofErr w:type="spellStart"/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>Facebook</w:t>
            </w:r>
            <w:proofErr w:type="spellEnd"/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és </w:t>
            </w:r>
            <w:proofErr w:type="spellStart"/>
            <w:r>
              <w:rPr>
                <w:rFonts w:ascii="Arial" w:hAnsi="Arial" w:cs="Arial"/>
                <w:bCs/>
                <w:i/>
                <w:sz w:val="18"/>
                <w:szCs w:val="18"/>
              </w:rPr>
              <w:t>Instagram</w:t>
            </w:r>
            <w:proofErr w:type="spellEnd"/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>oldalán közzé teszünk.</w:t>
            </w:r>
            <w:r w:rsidRPr="00B92C40">
              <w:rPr>
                <w:rFonts w:ascii="Arial" w:hAnsi="Arial" w:cs="Arial"/>
                <w:bCs/>
                <w:i/>
                <w:sz w:val="18"/>
                <w:szCs w:val="18"/>
                <w:lang w:val="hu-HU"/>
              </w:rPr>
              <w:t xml:space="preserve"> Amennyiben ehhez nem járul hozzá</w:t>
            </w:r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>,</w:t>
            </w:r>
            <w:r w:rsidRPr="00B92C40">
              <w:rPr>
                <w:rFonts w:ascii="Arial" w:hAnsi="Arial" w:cs="Arial"/>
                <w:bCs/>
                <w:i/>
                <w:sz w:val="18"/>
                <w:szCs w:val="18"/>
                <w:lang w:val="hu-HU"/>
              </w:rPr>
              <w:t xml:space="preserve"> </w:t>
            </w:r>
            <w:proofErr w:type="gramStart"/>
            <w:r w:rsidRPr="00B92C40">
              <w:rPr>
                <w:rFonts w:ascii="Arial" w:hAnsi="Arial" w:cs="Arial"/>
                <w:bCs/>
                <w:i/>
                <w:sz w:val="18"/>
                <w:szCs w:val="18"/>
                <w:lang w:val="hu-HU"/>
              </w:rPr>
              <w:t>kérjük</w:t>
            </w:r>
            <w:proofErr w:type="gramEnd"/>
            <w:r w:rsidRPr="00B92C40">
              <w:rPr>
                <w:rFonts w:ascii="Arial" w:hAnsi="Arial" w:cs="Arial"/>
                <w:bCs/>
                <w:i/>
                <w:sz w:val="18"/>
                <w:szCs w:val="18"/>
                <w:lang w:val="hu-HU"/>
              </w:rPr>
              <w:t xml:space="preserve"> jelezze</w:t>
            </w:r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azt a táborvezetőnek! </w:t>
            </w:r>
          </w:p>
          <w:p w:rsidR="00C4225F" w:rsidRDefault="00C4225F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B92C40">
              <w:rPr>
                <w:rFonts w:ascii="Arial" w:hAnsi="Arial" w:cs="Arial"/>
                <w:bCs/>
                <w:i/>
                <w:sz w:val="18"/>
                <w:szCs w:val="18"/>
              </w:rPr>
              <w:t>Köszönjük!</w:t>
            </w:r>
          </w:p>
          <w:p w:rsidR="003B40E9" w:rsidRPr="003B40E9" w:rsidRDefault="003B40E9" w:rsidP="00C4225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4225F" w:rsidRDefault="00C4225F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tbl>
            <w:tblPr>
              <w:tblStyle w:val="Rcsostblzat"/>
              <w:tblW w:w="6440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061"/>
              <w:gridCol w:w="1061"/>
              <w:gridCol w:w="1061"/>
              <w:gridCol w:w="1061"/>
              <w:gridCol w:w="1062"/>
            </w:tblGrid>
            <w:tr w:rsidR="00410223" w:rsidTr="00410223">
              <w:tc>
                <w:tcPr>
                  <w:tcW w:w="1134" w:type="dxa"/>
                  <w:vAlign w:val="center"/>
                </w:tcPr>
                <w:p w:rsidR="00410223" w:rsidRDefault="00410223" w:rsidP="003B40E9">
                  <w:pPr>
                    <w:tabs>
                      <w:tab w:val="center" w:pos="422"/>
                    </w:tabs>
                    <w:jc w:val="center"/>
                    <w:rPr>
                      <w:rFonts w:asciiTheme="majorHAnsi" w:hAnsiTheme="majorHAnsi" w:cs="Arial"/>
                      <w:b/>
                      <w:bCs/>
                    </w:rPr>
                  </w:pPr>
                </w:p>
                <w:p w:rsidR="00410223" w:rsidRPr="00410223" w:rsidRDefault="00410223" w:rsidP="003B40E9">
                  <w:pPr>
                    <w:tabs>
                      <w:tab w:val="center" w:pos="422"/>
                    </w:tabs>
                    <w:jc w:val="center"/>
                    <w:rPr>
                      <w:rFonts w:asciiTheme="majorHAnsi" w:hAnsiTheme="majorHAnsi" w:cs="Arial"/>
                      <w:b/>
                      <w:bCs/>
                    </w:rPr>
                  </w:pPr>
                  <w:r w:rsidRPr="00410223">
                    <w:rPr>
                      <w:rFonts w:asciiTheme="majorHAnsi" w:hAnsiTheme="majorHAnsi" w:cs="Arial"/>
                      <w:b/>
                      <w:bCs/>
                    </w:rPr>
                    <w:t>Turnusok</w:t>
                  </w:r>
                </w:p>
                <w:p w:rsidR="00410223" w:rsidRPr="00410223" w:rsidRDefault="00410223" w:rsidP="003B40E9">
                  <w:pPr>
                    <w:tabs>
                      <w:tab w:val="center" w:pos="422"/>
                    </w:tabs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5306" w:type="dxa"/>
                  <w:gridSpan w:val="5"/>
                  <w:vAlign w:val="center"/>
                </w:tcPr>
                <w:p w:rsidR="00410223" w:rsidRPr="00410223" w:rsidRDefault="00410223" w:rsidP="003B40E9">
                  <w:pPr>
                    <w:jc w:val="center"/>
                    <w:rPr>
                      <w:rFonts w:asciiTheme="majorHAnsi" w:hAnsiTheme="majorHAnsi" w:cs="Arial"/>
                      <w:b/>
                      <w:bCs/>
                    </w:rPr>
                  </w:pPr>
                  <w:r w:rsidRPr="00410223">
                    <w:rPr>
                      <w:rFonts w:asciiTheme="majorHAnsi" w:hAnsiTheme="majorHAnsi" w:cs="Arial"/>
                      <w:b/>
                      <w:bCs/>
                    </w:rPr>
                    <w:t>Csoportok</w:t>
                  </w:r>
                </w:p>
              </w:tc>
            </w:tr>
            <w:tr w:rsidR="008F0FA2" w:rsidTr="00410223">
              <w:tc>
                <w:tcPr>
                  <w:tcW w:w="1134" w:type="dxa"/>
                  <w:vAlign w:val="center"/>
                </w:tcPr>
                <w:p w:rsidR="008F0FA2" w:rsidRPr="00410223" w:rsidRDefault="00410223" w:rsidP="003B40E9">
                  <w:pPr>
                    <w:jc w:val="center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41022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06.21-</w:t>
                  </w:r>
                  <w:r w:rsidR="008F0FA2" w:rsidRPr="0041022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06.25</w:t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Tánc</w:t>
                  </w:r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Foci</w:t>
                  </w:r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proofErr w:type="spellStart"/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Bringasuli</w:t>
                  </w:r>
                  <w:proofErr w:type="spellEnd"/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1" w:type="dxa"/>
                  <w:vAlign w:val="center"/>
                </w:tcPr>
                <w:p w:rsidR="008F0FA2" w:rsidRPr="003B40E9" w:rsidRDefault="00C24C0B" w:rsidP="003B40E9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noProof/>
                      <w:sz w:val="20"/>
                      <w:szCs w:val="20"/>
                      <w:lang w:val="hu-HU" w:eastAsia="hu-HU"/>
                    </w:rPr>
                    <w:drawing>
                      <wp:inline distT="0" distB="0" distL="0" distR="0">
                        <wp:extent cx="427333" cy="256400"/>
                        <wp:effectExtent l="0" t="0" r="0" b="0"/>
                        <wp:docPr id="2" name="Kép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57dfc31-695b-4342-a19b-a592a66294d1-1020x612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18" cy="261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2" w:type="dxa"/>
                  <w:vAlign w:val="center"/>
                </w:tcPr>
                <w:p w:rsidR="00410223" w:rsidRDefault="00412CAC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Ví</w:t>
                  </w:r>
                  <w:r w:rsidR="00410223"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zilabda</w:t>
                  </w:r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</w:tr>
            <w:tr w:rsidR="008F0FA2" w:rsidTr="00410223">
              <w:tc>
                <w:tcPr>
                  <w:tcW w:w="1134" w:type="dxa"/>
                  <w:vAlign w:val="center"/>
                </w:tcPr>
                <w:p w:rsidR="008F0FA2" w:rsidRPr="00410223" w:rsidRDefault="008F0FA2" w:rsidP="003B40E9">
                  <w:pPr>
                    <w:jc w:val="center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41022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06.28-07.02.</w:t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Tánc</w:t>
                  </w:r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Foci</w:t>
                  </w:r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1" w:type="dxa"/>
                  <w:vAlign w:val="center"/>
                </w:tcPr>
                <w:p w:rsidR="008F0FA2" w:rsidRPr="003B40E9" w:rsidRDefault="00C24C0B" w:rsidP="003B40E9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noProof/>
                      <w:sz w:val="20"/>
                      <w:szCs w:val="20"/>
                      <w:lang w:val="hu-HU" w:eastAsia="hu-HU"/>
                    </w:rPr>
                    <w:drawing>
                      <wp:inline distT="0" distB="0" distL="0" distR="0" wp14:anchorId="34775C39" wp14:editId="6219C049">
                        <wp:extent cx="427333" cy="256400"/>
                        <wp:effectExtent l="0" t="0" r="0" b="0"/>
                        <wp:docPr id="3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57dfc31-695b-4342-a19b-a592a66294d1-1020x612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18" cy="261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proofErr w:type="spellStart"/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Merida</w:t>
                  </w:r>
                  <w:proofErr w:type="spellEnd"/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2" w:type="dxa"/>
                  <w:vAlign w:val="center"/>
                </w:tcPr>
                <w:p w:rsidR="00410223" w:rsidRDefault="00412CAC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Ví</w:t>
                  </w:r>
                  <w:r w:rsidR="00410223"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zilabda</w:t>
                  </w:r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</w:tr>
            <w:tr w:rsidR="008F0FA2" w:rsidTr="00410223">
              <w:tc>
                <w:tcPr>
                  <w:tcW w:w="1134" w:type="dxa"/>
                  <w:vAlign w:val="center"/>
                </w:tcPr>
                <w:p w:rsidR="008F0FA2" w:rsidRPr="00410223" w:rsidRDefault="008F0FA2" w:rsidP="003B40E9">
                  <w:pPr>
                    <w:jc w:val="center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410223">
                    <w:rPr>
                      <w:rFonts w:ascii="Arial" w:hAnsi="Arial" w:cs="Arial"/>
                      <w:bCs/>
                      <w:sz w:val="16"/>
                      <w:szCs w:val="16"/>
                    </w:rPr>
                    <w:t>07.05-07.09.</w:t>
                  </w:r>
                </w:p>
              </w:tc>
              <w:tc>
                <w:tcPr>
                  <w:tcW w:w="1061" w:type="dxa"/>
                  <w:vAlign w:val="center"/>
                </w:tcPr>
                <w:p w:rsidR="008F0FA2" w:rsidRPr="003B40E9" w:rsidRDefault="00C24C0B" w:rsidP="003B40E9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noProof/>
                      <w:sz w:val="20"/>
                      <w:szCs w:val="20"/>
                      <w:lang w:val="hu-HU" w:eastAsia="hu-HU"/>
                    </w:rPr>
                    <w:drawing>
                      <wp:inline distT="0" distB="0" distL="0" distR="0" wp14:anchorId="34775C39" wp14:editId="6219C049">
                        <wp:extent cx="427333" cy="256400"/>
                        <wp:effectExtent l="0" t="0" r="0" b="0"/>
                        <wp:docPr id="15" name="Kép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57dfc31-695b-4342-a19b-a592a66294d1-1020x612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18" cy="261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1" w:type="dxa"/>
                  <w:vAlign w:val="center"/>
                </w:tcPr>
                <w:p w:rsidR="008F0FA2" w:rsidRPr="003B40E9" w:rsidRDefault="00C24C0B" w:rsidP="003B40E9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noProof/>
                      <w:sz w:val="20"/>
                      <w:szCs w:val="20"/>
                      <w:lang w:val="hu-HU" w:eastAsia="hu-HU"/>
                    </w:rPr>
                    <w:drawing>
                      <wp:inline distT="0" distB="0" distL="0" distR="0" wp14:anchorId="34775C39" wp14:editId="6219C049">
                        <wp:extent cx="427333" cy="256400"/>
                        <wp:effectExtent l="0" t="0" r="0" b="0"/>
                        <wp:docPr id="11" name="Kép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57dfc31-695b-4342-a19b-a592a66294d1-1020x612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18" cy="261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1" w:type="dxa"/>
                  <w:vAlign w:val="center"/>
                </w:tcPr>
                <w:p w:rsidR="008F0FA2" w:rsidRPr="003B40E9" w:rsidRDefault="00C24C0B" w:rsidP="003B40E9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noProof/>
                      <w:sz w:val="20"/>
                      <w:szCs w:val="20"/>
                      <w:lang w:val="hu-HU" w:eastAsia="hu-HU"/>
                    </w:rPr>
                    <w:drawing>
                      <wp:inline distT="0" distB="0" distL="0" distR="0" wp14:anchorId="34775C39" wp14:editId="6219C049">
                        <wp:extent cx="427333" cy="256400"/>
                        <wp:effectExtent l="0" t="0" r="0" b="0"/>
                        <wp:docPr id="10" name="Kép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57dfc31-695b-4342-a19b-a592a66294d1-1020x612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18" cy="261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1" w:type="dxa"/>
                  <w:vAlign w:val="center"/>
                </w:tcPr>
                <w:p w:rsidR="00410223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proofErr w:type="spellStart"/>
                  <w:r w:rsidRPr="003B40E9"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Merida</w:t>
                  </w:r>
                  <w:proofErr w:type="spellEnd"/>
                </w:p>
                <w:p w:rsidR="008F0FA2" w:rsidRPr="003B40E9" w:rsidRDefault="00410223" w:rsidP="00410223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  <w:t>csoport</w:t>
                  </w:r>
                </w:p>
              </w:tc>
              <w:tc>
                <w:tcPr>
                  <w:tcW w:w="1062" w:type="dxa"/>
                  <w:vAlign w:val="center"/>
                </w:tcPr>
                <w:p w:rsidR="008F0FA2" w:rsidRPr="003B40E9" w:rsidRDefault="00C24C0B" w:rsidP="003B40E9">
                  <w:pPr>
                    <w:jc w:val="center"/>
                    <w:rPr>
                      <w:rFonts w:asciiTheme="majorHAnsi" w:hAnsiTheme="majorHAnsi" w:cs="Arial"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Arial"/>
                      <w:bCs/>
                      <w:noProof/>
                      <w:sz w:val="20"/>
                      <w:szCs w:val="20"/>
                      <w:lang w:val="hu-HU" w:eastAsia="hu-HU"/>
                    </w:rPr>
                    <w:drawing>
                      <wp:inline distT="0" distB="0" distL="0" distR="0" wp14:anchorId="34775C39" wp14:editId="6219C049">
                        <wp:extent cx="427333" cy="256400"/>
                        <wp:effectExtent l="0" t="0" r="0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57dfc31-695b-4342-a19b-a592a66294d1-1020x612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18" cy="261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F0FA2" w:rsidRDefault="008F0FA2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3B40E9" w:rsidRDefault="003B40E9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3B40E9" w:rsidRPr="003B40E9" w:rsidRDefault="003B40E9" w:rsidP="00C4225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3B40E9" w:rsidRDefault="003B40E9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18"/>
                <w:szCs w:val="18"/>
              </w:rPr>
              <w:t>Kérjük</w:t>
            </w:r>
            <w:proofErr w:type="gramEnd"/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a táblázatban jelölje meg a választott időpontot és turnust!</w:t>
            </w:r>
          </w:p>
          <w:p w:rsidR="00410223" w:rsidRDefault="00410223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A táblázatban </w:t>
            </w:r>
            <w:r w:rsidR="004673B2">
              <w:rPr>
                <w:rFonts w:asciiTheme="majorHAnsi" w:hAnsiTheme="majorHAnsi" w:cs="Arial"/>
                <w:bCs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697DBC94" wp14:editId="17B8739A">
                  <wp:extent cx="236220" cy="141732"/>
                  <wp:effectExtent l="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57dfc31-695b-4342-a19b-a592a66294d1-1020x612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2CAC" w:rsidRPr="00412CAC">
              <w:rPr>
                <w:rFonts w:asciiTheme="majorHAnsi" w:hAnsiTheme="majorHAnsi" w:cs="Arial"/>
                <w:bCs/>
                <w:i/>
                <w:sz w:val="20"/>
                <w:szCs w:val="20"/>
              </w:rPr>
              <w:t>&gt;&gt; nem indul csoport!</w:t>
            </w:r>
            <w:bookmarkStart w:id="0" w:name="_GoBack"/>
            <w:bookmarkEnd w:id="0"/>
          </w:p>
          <w:p w:rsidR="004D1FD1" w:rsidRDefault="004D1FD1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3B40E9" w:rsidRDefault="004D1FD1" w:rsidP="00C4225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TÁBOROZZ VELÜNK!</w:t>
            </w:r>
          </w:p>
          <w:p w:rsidR="003B40E9" w:rsidRDefault="003B40E9" w:rsidP="004D1FD1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3B40E9" w:rsidRDefault="003B40E9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3B40E9" w:rsidRPr="00B92C40" w:rsidRDefault="003B40E9" w:rsidP="00C4225F">
            <w:pPr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C4225F" w:rsidRPr="007D51A6" w:rsidRDefault="00C4225F" w:rsidP="00C4225F">
            <w:pPr>
              <w:widowControl/>
              <w:autoSpaceDE/>
              <w:autoSpaceDN/>
              <w:adjustRightInd/>
              <w:rPr>
                <w:sz w:val="24"/>
                <w:szCs w:val="24"/>
                <w:lang w:val="hu-HU"/>
              </w:rPr>
            </w:pPr>
          </w:p>
        </w:tc>
      </w:tr>
      <w:tr w:rsidR="003D1B71" w:rsidRPr="007D51A6" w:rsidTr="00410223">
        <w:trPr>
          <w:trHeight w:val="1164"/>
          <w:jc w:val="center"/>
        </w:trPr>
        <w:tc>
          <w:tcPr>
            <w:tcW w:w="720" w:type="dxa"/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222466">
            <w:pPr>
              <w:rPr>
                <w:lang w:val="hu-HU"/>
              </w:rPr>
            </w:pPr>
          </w:p>
        </w:tc>
      </w:tr>
      <w:tr w:rsidR="003D1B71" w:rsidRPr="007D51A6" w:rsidTr="00410223">
        <w:trPr>
          <w:trHeight w:val="543"/>
          <w:jc w:val="center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rStyle w:val="Kiemels2"/>
                <w:b w:val="0"/>
                <w:bCs w:val="0"/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Csoport 21" descr="gps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zabadkézi sokszög: Alakzat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ép 23" descr="GPS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085E7" id="Csoport 21" o:spid="_x0000_s1026" alt="gps 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ywLlWHaTY9mVYwmBZ4Ei0eRYdiiVxPKEwLNAkWhyLDuUilhgIlE5lt3kWHYo&#10;FbHARKJyLLvJsezKsYTAegvKsewmx7JDqeQ+MDmWXTmWEHhN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">
                      <v:shape id="Szabadkézi sokszög: Alakzat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23" o:spid="_x0000_s1028" type="#_x0000_t75" alt="GPS ik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93F17" w:rsidRDefault="00793F17" w:rsidP="00380FD1">
            <w:pPr>
              <w:pStyle w:val="Informci"/>
              <w:rPr>
                <w:sz w:val="18"/>
                <w:szCs w:val="18"/>
                <w:lang w:val="hu-HU"/>
              </w:rPr>
            </w:pPr>
            <w:r w:rsidRPr="00793F17">
              <w:rPr>
                <w:sz w:val="18"/>
                <w:szCs w:val="18"/>
                <w:lang w:val="hu-HU"/>
              </w:rPr>
              <w:t>1098 Budapest</w:t>
            </w:r>
          </w:p>
          <w:p w:rsidR="003D1B71" w:rsidRPr="00793F17" w:rsidRDefault="00793F17" w:rsidP="00793F17">
            <w:pPr>
              <w:pStyle w:val="Informci"/>
              <w:rPr>
                <w:sz w:val="18"/>
                <w:szCs w:val="18"/>
                <w:lang w:val="hu-HU"/>
              </w:rPr>
            </w:pPr>
            <w:proofErr w:type="spellStart"/>
            <w:r w:rsidRPr="00793F17">
              <w:rPr>
                <w:sz w:val="18"/>
                <w:szCs w:val="18"/>
                <w:lang w:val="hu-HU"/>
              </w:rPr>
              <w:t>Lobogo</w:t>
            </w:r>
            <w:proofErr w:type="spellEnd"/>
            <w:r w:rsidRPr="00793F17">
              <w:rPr>
                <w:sz w:val="18"/>
                <w:szCs w:val="18"/>
                <w:lang w:val="hu-HU"/>
              </w:rPr>
              <w:t xml:space="preserve"> utca 1.</w:t>
            </w: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183"/>
          <w:jc w:val="center"/>
        </w:trPr>
        <w:tc>
          <w:tcPr>
            <w:tcW w:w="720" w:type="dxa"/>
          </w:tcPr>
          <w:p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793F17" w:rsidRDefault="003D1B71" w:rsidP="00222466">
            <w:pPr>
              <w:pStyle w:val="Nincstrkz"/>
              <w:rPr>
                <w:color w:val="666666"/>
                <w:sz w:val="18"/>
                <w:szCs w:val="18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624"/>
          <w:jc w:val="center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Csoport 22" descr="telefon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zabadkézi sokszög: Alakzat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ép 28" descr="Telefon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925E9" id="Csoport 22" o:spid="_x0000_s1026" alt="telefon 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">
                      <v:shape id="Szabadkézi sokszög: Alakzat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28" o:spid="_x0000_s1028" type="#_x0000_t75" alt="Telefon ik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Telefon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93F17" w:rsidRDefault="00793F17" w:rsidP="00793F17">
            <w:pPr>
              <w:pStyle w:val="Informci"/>
              <w:rPr>
                <w:sz w:val="18"/>
                <w:szCs w:val="18"/>
                <w:lang w:val="hu-HU"/>
              </w:rPr>
            </w:pPr>
            <w:r w:rsidRPr="00793F17">
              <w:rPr>
                <w:sz w:val="18"/>
                <w:szCs w:val="18"/>
                <w:lang w:val="hu-HU"/>
              </w:rPr>
              <w:t>+36 70 317 3629</w:t>
            </w:r>
          </w:p>
          <w:p w:rsidR="00793F17" w:rsidRDefault="00793F17" w:rsidP="00793F17">
            <w:pPr>
              <w:pStyle w:val="Informci"/>
              <w:rPr>
                <w:sz w:val="18"/>
                <w:szCs w:val="18"/>
                <w:lang w:val="hu-HU"/>
              </w:rPr>
            </w:pPr>
            <w:r w:rsidRPr="00793F17">
              <w:rPr>
                <w:sz w:val="18"/>
                <w:szCs w:val="18"/>
                <w:lang w:val="hu-HU"/>
              </w:rPr>
              <w:t>+36 70 317 4739</w:t>
            </w:r>
          </w:p>
          <w:p w:rsidR="00B379A9" w:rsidRPr="00793F17" w:rsidRDefault="00B379A9" w:rsidP="00793F17">
            <w:pPr>
              <w:pStyle w:val="Informci"/>
              <w:rPr>
                <w:sz w:val="18"/>
                <w:szCs w:val="18"/>
                <w:lang w:val="hu-HU"/>
              </w:rPr>
            </w:pPr>
            <w:r>
              <w:rPr>
                <w:sz w:val="18"/>
                <w:szCs w:val="18"/>
                <w:lang w:val="hu-HU"/>
              </w:rPr>
              <w:t>+36 20 485 7493</w:t>
            </w: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183"/>
          <w:jc w:val="center"/>
        </w:trPr>
        <w:tc>
          <w:tcPr>
            <w:tcW w:w="720" w:type="dxa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633"/>
          <w:jc w:val="center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Csoport 24" descr="e-mail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zabadkézi sokszög: Alakzat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ép 32" descr="E-mai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4D2D0" id="Csoport 24" o:spid="_x0000_s1026" alt="e-mail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">
                      <v:shape id="Szabadkézi sokszög: Alakzat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2" o:spid="_x0000_s1028" type="#_x0000_t75" alt="E-mail ik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-mail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93F17" w:rsidRDefault="00793F17" w:rsidP="00793F17">
            <w:pPr>
              <w:pStyle w:val="Informci"/>
              <w:rPr>
                <w:sz w:val="18"/>
                <w:szCs w:val="18"/>
                <w:lang w:val="hu-HU"/>
              </w:rPr>
            </w:pPr>
            <w:r w:rsidRPr="00793F17">
              <w:rPr>
                <w:sz w:val="18"/>
                <w:szCs w:val="18"/>
                <w:lang w:val="hu-HU"/>
              </w:rPr>
              <w:t>info@lobogotanuszoda.hu</w:t>
            </w: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174"/>
          <w:jc w:val="center"/>
        </w:trPr>
        <w:tc>
          <w:tcPr>
            <w:tcW w:w="720" w:type="dxa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633"/>
          <w:jc w:val="center"/>
        </w:trPr>
        <w:tc>
          <w:tcPr>
            <w:tcW w:w="720" w:type="dxa"/>
          </w:tcPr>
          <w:p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hu-HU" w:eastAsia="hu-HU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Csoport 23" descr="webhely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Szabadkézi sokszög: Alakzat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Kép 36" descr="webhely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9C8DC" id="Csoport 23" o:spid="_x0000_s1026" alt="webhely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">
                      <v:shape id="Szabadkézi sokszög: Alakzat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6" o:spid="_x0000_s1028" type="#_x0000_t75" alt="webhely ik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webhely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793F17" w:rsidRDefault="00793F17" w:rsidP="00793F17">
            <w:pPr>
              <w:pStyle w:val="Informci"/>
              <w:rPr>
                <w:sz w:val="18"/>
                <w:szCs w:val="18"/>
                <w:lang w:val="hu-HU"/>
              </w:rPr>
            </w:pPr>
            <w:r w:rsidRPr="00793F17">
              <w:rPr>
                <w:sz w:val="18"/>
                <w:szCs w:val="18"/>
                <w:lang w:val="hu-HU"/>
              </w:rPr>
              <w:t>www.lobogotanuszoda.hu</w:t>
            </w:r>
          </w:p>
        </w:tc>
        <w:tc>
          <w:tcPr>
            <w:tcW w:w="423" w:type="dxa"/>
            <w:vMerge/>
          </w:tcPr>
          <w:p w:rsidR="003D1B71" w:rsidRPr="007D51A6" w:rsidRDefault="003D1B71" w:rsidP="00A14C79">
            <w:pPr>
              <w:pStyle w:val="Informci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:rsidTr="00410223">
        <w:trPr>
          <w:trHeight w:val="2448"/>
          <w:jc w:val="center"/>
        </w:trPr>
        <w:tc>
          <w:tcPr>
            <w:tcW w:w="720" w:type="dxa"/>
          </w:tcPr>
          <w:p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</w:tcPr>
          <w:p w:rsidR="003D1B71" w:rsidRPr="007D51A6" w:rsidRDefault="003D1B71" w:rsidP="00222466">
            <w:pPr>
              <w:rPr>
                <w:lang w:val="hu-HU"/>
              </w:rPr>
            </w:pPr>
          </w:p>
        </w:tc>
        <w:tc>
          <w:tcPr>
            <w:tcW w:w="6607" w:type="dxa"/>
            <w:vMerge/>
          </w:tcPr>
          <w:p w:rsidR="003D1B71" w:rsidRPr="007D51A6" w:rsidRDefault="003D1B71" w:rsidP="00222466">
            <w:pPr>
              <w:rPr>
                <w:lang w:val="hu-HU"/>
              </w:rPr>
            </w:pPr>
          </w:p>
        </w:tc>
      </w:tr>
    </w:tbl>
    <w:p w:rsidR="007F5B63" w:rsidRDefault="007F5B63" w:rsidP="006D79A8">
      <w:pPr>
        <w:pStyle w:val="Szvegtrzs"/>
        <w:rPr>
          <w:lang w:val="hu-HU"/>
        </w:rPr>
      </w:pPr>
    </w:p>
    <w:p w:rsidR="00793F17" w:rsidRDefault="00793F17" w:rsidP="006D79A8">
      <w:pPr>
        <w:pStyle w:val="Szvegtrzs"/>
        <w:rPr>
          <w:lang w:val="hu-HU"/>
        </w:rPr>
      </w:pPr>
    </w:p>
    <w:p w:rsidR="00793F17" w:rsidRDefault="00793F17" w:rsidP="006D79A8">
      <w:pPr>
        <w:pStyle w:val="Szvegtrzs"/>
        <w:rPr>
          <w:lang w:val="hu-HU"/>
        </w:rPr>
      </w:pPr>
    </w:p>
    <w:p w:rsidR="00793F17" w:rsidRPr="007D51A6" w:rsidRDefault="00793F17" w:rsidP="00C4225F">
      <w:pPr>
        <w:pStyle w:val="Szvegtrzs"/>
        <w:jc w:val="center"/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1104900" cy="73660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cial-Media-icons-1-420x28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497" cy="7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F17" w:rsidRPr="007D51A6" w:rsidSect="007D51A6">
      <w:headerReference w:type="default" r:id="rId21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25E" w:rsidRDefault="0037625E" w:rsidP="00590471">
      <w:r>
        <w:separator/>
      </w:r>
    </w:p>
  </w:endnote>
  <w:endnote w:type="continuationSeparator" w:id="0">
    <w:p w:rsidR="0037625E" w:rsidRDefault="0037625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25E" w:rsidRDefault="0037625E" w:rsidP="00590471">
      <w:r>
        <w:separator/>
      </w:r>
    </w:p>
  </w:footnote>
  <w:footnote w:type="continuationSeparator" w:id="0">
    <w:p w:rsidR="0037625E" w:rsidRDefault="0037625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800179" w:rsidRDefault="00310F17" w:rsidP="00060042">
    <w:pPr>
      <w:pStyle w:val="Szvegtrzs"/>
      <w:rPr>
        <w:lang w:val="hu-HU"/>
      </w:rPr>
    </w:pPr>
    <w:r w:rsidRPr="00800179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Csoport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Csoport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Szabadkézi sokszög: Alakzat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zabadkézi sokszög: Alakzat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Téglalap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Csoport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Szabadkézi sokszög: Alakza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zabadkézi sokszög: Alakza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zabadkézi sokszög: Alakza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zabadkézi sokszög: Alakza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zabadkézi sokszög: Alakzat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zabadkézi sokszög: Alakza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90AF4C" id="Csoport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a75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G9fEf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t0ymA2RfvbgKov4KgDTsd0EGEy38huQBhGOskJ2rs1ETihdhHxPZvQOS0G0IECFu+SyBUlSh&#10;hjmOzPIQLSROIjlTd+wPKNApsmOkdRAFtyQA205KRhXMfk1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pYFyLA+TY3ko&#10;xxICTwNFosmxPJRjCYGngSLR5FgeyrGEwNNAkWhyLA/lWELgaaBINDmWh3IsIXA0eCrHEgIvA+FY&#10;nibH8lSOJQSeBjI7P02O5akcSwg8DWR2fpocy1M5lhB4Goif+DQ5lqdyLCHwNBA/8Wl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p3MsI+gGMI7lLDmW0zmWEXQW2InlLDmW&#10;0zmWEXQW2InlLDmW0zmWEXQW2InlLDmW0zmWEXQW2Inl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ArPFAJPA0WiybEcUCqigYlE5VgOk2M5lGMJgdUGyrEcJsdyQKnUNjA5lkM5lhB4VZB44mFyLIdy&#10;LCHwNFAkmhzLoRxLCDwNFIkmx3IoxxICSwPlWA6TYzmUYwmBp4Ei0eRYDuVYQuBpoEg0OZZDOZYQ&#10;eBooEk2O5VCOJQSeBopEk2M5lGMJgaWBciyHybEcyrGEwNNAkWhyLIdyLCHwNFAkmhzLoRxLCDwN&#10;FIkmx3IoxxICTwNFosmxH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">
              <v:group id="Csoport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Szabadkézi sokszög: Alakzat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Téglalap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Csoport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Szabadkézi sokszög: Alakzat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00179">
      <w:rPr>
        <w:noProof/>
        <w:lang w:val="hu-HU" w:bidi="h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A2C4B38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8471F6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068FE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949390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86B642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F4C75A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EA8128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F010E6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2724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F00B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C2079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87B1D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17"/>
    <w:rsid w:val="00060042"/>
    <w:rsid w:val="0008685D"/>
    <w:rsid w:val="00090860"/>
    <w:rsid w:val="00095452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5E"/>
    <w:rsid w:val="00376291"/>
    <w:rsid w:val="00380FD1"/>
    <w:rsid w:val="00383D02"/>
    <w:rsid w:val="00385DE7"/>
    <w:rsid w:val="003B40E9"/>
    <w:rsid w:val="003D1B71"/>
    <w:rsid w:val="00410223"/>
    <w:rsid w:val="00412CAC"/>
    <w:rsid w:val="004673B2"/>
    <w:rsid w:val="004D1FD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93F17"/>
    <w:rsid w:val="007B3C81"/>
    <w:rsid w:val="007D51A6"/>
    <w:rsid w:val="007D67CA"/>
    <w:rsid w:val="007E668F"/>
    <w:rsid w:val="007F5B63"/>
    <w:rsid w:val="00800179"/>
    <w:rsid w:val="00803A0A"/>
    <w:rsid w:val="00846CB9"/>
    <w:rsid w:val="00853E21"/>
    <w:rsid w:val="008566AA"/>
    <w:rsid w:val="008A1E6E"/>
    <w:rsid w:val="008C024F"/>
    <w:rsid w:val="008C2CFC"/>
    <w:rsid w:val="008F0FA2"/>
    <w:rsid w:val="00912DC8"/>
    <w:rsid w:val="009475DC"/>
    <w:rsid w:val="00967B93"/>
    <w:rsid w:val="009D090F"/>
    <w:rsid w:val="00A31464"/>
    <w:rsid w:val="00A31B16"/>
    <w:rsid w:val="00A33613"/>
    <w:rsid w:val="00A34FC5"/>
    <w:rsid w:val="00A47A8D"/>
    <w:rsid w:val="00AC6C7E"/>
    <w:rsid w:val="00B15837"/>
    <w:rsid w:val="00B379A9"/>
    <w:rsid w:val="00B4158A"/>
    <w:rsid w:val="00B6466C"/>
    <w:rsid w:val="00BB1B5D"/>
    <w:rsid w:val="00BC22C7"/>
    <w:rsid w:val="00BD195A"/>
    <w:rsid w:val="00C07240"/>
    <w:rsid w:val="00C14078"/>
    <w:rsid w:val="00C20755"/>
    <w:rsid w:val="00C24C0B"/>
    <w:rsid w:val="00C4225F"/>
    <w:rsid w:val="00CE1E3D"/>
    <w:rsid w:val="00D053FA"/>
    <w:rsid w:val="00DC3F0A"/>
    <w:rsid w:val="00E26AED"/>
    <w:rsid w:val="00E73AB8"/>
    <w:rsid w:val="00E90A60"/>
    <w:rsid w:val="00ED47F7"/>
    <w:rsid w:val="00EE7E09"/>
    <w:rsid w:val="00EF70BC"/>
    <w:rsid w:val="00F0223C"/>
    <w:rsid w:val="00F245D4"/>
    <w:rsid w:val="00F3235D"/>
    <w:rsid w:val="00F32393"/>
    <w:rsid w:val="00F8622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8001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msor2">
    <w:name w:val="heading 2"/>
    <w:basedOn w:val="Norml"/>
    <w:next w:val="Norml"/>
    <w:link w:val="Cmsor2Char"/>
    <w:uiPriority w:val="9"/>
    <w:rsid w:val="0080017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0017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0017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017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0017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0017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0017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0017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qFormat/>
    <w:rsid w:val="00800179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800179"/>
    <w:rPr>
      <w:rFonts w:ascii="Calibri" w:hAnsi="Calibri" w:cs="Calibri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8001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aszerbekezds">
    <w:name w:val="List Paragraph"/>
    <w:basedOn w:val="Szvegtrzs"/>
    <w:uiPriority w:val="1"/>
    <w:semiHidden/>
    <w:qFormat/>
    <w:rsid w:val="00800179"/>
    <w:pPr>
      <w:numPr>
        <w:numId w:val="2"/>
      </w:numPr>
      <w:spacing w:after="120"/>
    </w:pPr>
    <w:rPr>
      <w:szCs w:val="24"/>
    </w:rPr>
  </w:style>
  <w:style w:type="paragraph" w:customStyle="1" w:styleId="Tblzatbekezds">
    <w:name w:val="Táblázatbekezdés"/>
    <w:basedOn w:val="Norml"/>
    <w:uiPriority w:val="1"/>
    <w:semiHidden/>
    <w:rsid w:val="00800179"/>
    <w:rPr>
      <w:rFonts w:ascii="Times New Roman" w:hAnsi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00179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800179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800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Szvegtrzs"/>
    <w:next w:val="Norml"/>
    <w:link w:val="CmChar"/>
    <w:uiPriority w:val="10"/>
    <w:qFormat/>
    <w:rsid w:val="008001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mChar">
    <w:name w:val="Cím Char"/>
    <w:basedOn w:val="Bekezdsalapbettpusa"/>
    <w:link w:val="Cm"/>
    <w:uiPriority w:val="10"/>
    <w:rsid w:val="008001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">
    <w:name w:val="Információ"/>
    <w:basedOn w:val="Szvegtrzs"/>
    <w:uiPriority w:val="1"/>
    <w:qFormat/>
    <w:rsid w:val="0080017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1">
    <w:name w:val="Dátum1"/>
    <w:basedOn w:val="Szvegtrzs"/>
    <w:qFormat/>
    <w:rsid w:val="00800179"/>
    <w:pPr>
      <w:kinsoku w:val="0"/>
      <w:overflowPunct w:val="0"/>
    </w:pPr>
    <w:rPr>
      <w:b/>
      <w:color w:val="000000" w:themeColor="text1"/>
      <w:sz w:val="18"/>
    </w:rPr>
  </w:style>
  <w:style w:type="character" w:styleId="Kiemels2">
    <w:name w:val="Strong"/>
    <w:basedOn w:val="Bekezdsalapbettpusa"/>
    <w:uiPriority w:val="22"/>
    <w:semiHidden/>
    <w:qFormat/>
    <w:rsid w:val="00800179"/>
    <w:rPr>
      <w:rFonts w:ascii="Calibri" w:hAnsi="Calibri" w:cs="Calibri"/>
      <w:b/>
      <w:bCs/>
      <w:color w:val="666666" w:themeColor="accent4"/>
    </w:rPr>
  </w:style>
  <w:style w:type="character" w:styleId="Helyrzszveg">
    <w:name w:val="Placeholder Text"/>
    <w:basedOn w:val="Bekezdsalapbettpusa"/>
    <w:uiPriority w:val="99"/>
    <w:semiHidden/>
    <w:rsid w:val="00800179"/>
    <w:rPr>
      <w:rFonts w:ascii="Calibri" w:hAnsi="Calibri" w:cs="Calibri"/>
      <w:color w:val="808080"/>
    </w:rPr>
  </w:style>
  <w:style w:type="paragraph" w:styleId="Dtum">
    <w:name w:val="Date"/>
    <w:basedOn w:val="Norml"/>
    <w:next w:val="Norml"/>
    <w:link w:val="DtumChar"/>
    <w:uiPriority w:val="99"/>
    <w:rsid w:val="00800179"/>
    <w:pPr>
      <w:spacing w:line="480" w:lineRule="auto"/>
    </w:pPr>
  </w:style>
  <w:style w:type="character" w:customStyle="1" w:styleId="DtumChar">
    <w:name w:val="Dátum Char"/>
    <w:basedOn w:val="Bekezdsalapbettpusa"/>
    <w:link w:val="Dtum"/>
    <w:uiPriority w:val="99"/>
    <w:rsid w:val="00800179"/>
    <w:rPr>
      <w:rFonts w:ascii="Calibri" w:hAnsi="Calibri" w:cs="Calibri"/>
    </w:rPr>
  </w:style>
  <w:style w:type="paragraph" w:styleId="Nincstrkz">
    <w:name w:val="No Spacing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Cmsor2Char">
    <w:name w:val="Címsor 2 Char"/>
    <w:basedOn w:val="Bekezdsalapbettpusa"/>
    <w:link w:val="Cmsor2"/>
    <w:uiPriority w:val="9"/>
    <w:rsid w:val="0080017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Munkatapasztalat">
    <w:name w:val="Munkatapasztalat"/>
    <w:basedOn w:val="Norml"/>
    <w:qFormat/>
    <w:rsid w:val="0080017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Felsorols">
    <w:name w:val="List Bullet"/>
    <w:basedOn w:val="Norml"/>
    <w:uiPriority w:val="99"/>
    <w:rsid w:val="00800179"/>
    <w:pPr>
      <w:numPr>
        <w:numId w:val="3"/>
      </w:numPr>
      <w:contextualSpacing/>
    </w:pPr>
  </w:style>
  <w:style w:type="paragraph" w:customStyle="1" w:styleId="Iskolaneve">
    <w:name w:val="Iskola neve"/>
    <w:basedOn w:val="Norml"/>
    <w:uiPriority w:val="1"/>
    <w:rsid w:val="00800179"/>
    <w:rPr>
      <w:b/>
    </w:rPr>
  </w:style>
  <w:style w:type="character" w:customStyle="1" w:styleId="Mention">
    <w:name w:val="Mention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800179"/>
    <w:pPr>
      <w:numPr>
        <w:numId w:val="4"/>
      </w:numPr>
    </w:pPr>
  </w:style>
  <w:style w:type="numbering" w:styleId="1ai">
    <w:name w:val="Outline List 1"/>
    <w:basedOn w:val="Nemlista"/>
    <w:uiPriority w:val="99"/>
    <w:semiHidden/>
    <w:unhideWhenUsed/>
    <w:rsid w:val="00800179"/>
    <w:pPr>
      <w:numPr>
        <w:numId w:val="5"/>
      </w:numPr>
    </w:pPr>
  </w:style>
  <w:style w:type="character" w:styleId="HTML-kd">
    <w:name w:val="HTML Code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800179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800179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800179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00179"/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800179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80017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800179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800179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800179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800179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800179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800179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800179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001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rsid w:val="00800179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800179"/>
  </w:style>
  <w:style w:type="character" w:styleId="Knyvcme">
    <w:name w:val="Book Title"/>
    <w:basedOn w:val="Bekezdsalapbettpusa"/>
    <w:uiPriority w:val="33"/>
    <w:semiHidden/>
    <w:rsid w:val="00800179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8001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8001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800179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800179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800179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800179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800179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800179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800179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800179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800179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800179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800179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800179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800179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800179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800179"/>
    <w:pPr>
      <w:numPr>
        <w:numId w:val="10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800179"/>
    <w:pPr>
      <w:numPr>
        <w:numId w:val="11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800179"/>
    <w:pPr>
      <w:numPr>
        <w:numId w:val="12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800179"/>
    <w:pPr>
      <w:numPr>
        <w:numId w:val="13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800179"/>
    <w:pPr>
      <w:numPr>
        <w:numId w:val="14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semiHidden/>
    <w:rsid w:val="008001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800179"/>
    <w:rPr>
      <w:rFonts w:ascii="Calibri" w:hAnsi="Calibri" w:cs="Calibri"/>
      <w:color w:val="5A5A5A" w:themeColor="text1" w:themeTint="A5"/>
      <w:spacing w:val="15"/>
    </w:rPr>
  </w:style>
  <w:style w:type="table" w:styleId="Klasszikustblzat1">
    <w:name w:val="Table Classic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800179"/>
  </w:style>
  <w:style w:type="paragraph" w:styleId="Makrszvege">
    <w:name w:val="macro"/>
    <w:link w:val="MakrszvegeChar"/>
    <w:uiPriority w:val="99"/>
    <w:semiHidden/>
    <w:unhideWhenUsed/>
    <w:rsid w:val="0080017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800179"/>
    <w:rPr>
      <w:rFonts w:ascii="Corbel" w:eastAsiaTheme="majorEastAsia" w:hAnsi="Corbel" w:cstheme="majorBidi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800179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800179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8001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rsid w:val="008001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semiHidden/>
    <w:rsid w:val="00800179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80017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001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00179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800179"/>
    <w:rPr>
      <w:rFonts w:ascii="Calibri" w:hAnsi="Calibri" w:cs="Calibri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paragraph" w:styleId="Bortkcm">
    <w:name w:val="envelope address"/>
    <w:basedOn w:val="Norml"/>
    <w:uiPriority w:val="99"/>
    <w:semiHidden/>
    <w:unhideWhenUsed/>
    <w:rsid w:val="0080017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8001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001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001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001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001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001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800179"/>
    <w:pPr>
      <w:numPr>
        <w:numId w:val="15"/>
      </w:numPr>
    </w:pPr>
  </w:style>
  <w:style w:type="table" w:styleId="Tblzategyszer1">
    <w:name w:val="Plain Table 1"/>
    <w:basedOn w:val="Normltblzat"/>
    <w:uiPriority w:val="41"/>
    <w:rsid w:val="0080017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8001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80017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8001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8001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shivatkozs">
    <w:name w:val="Intense Reference"/>
    <w:basedOn w:val="Bekezdsalapbettpusa"/>
    <w:uiPriority w:val="32"/>
    <w:semiHidden/>
    <w:rsid w:val="008001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8001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800179"/>
    <w:rPr>
      <w:rFonts w:ascii="Calibri" w:hAnsi="Calibri" w:cs="Calibri"/>
      <w:i/>
      <w:iCs/>
      <w:color w:val="2C567A" w:themeColor="accent1"/>
    </w:rPr>
  </w:style>
  <w:style w:type="character" w:styleId="Erskiemels">
    <w:name w:val="Intense Emphasis"/>
    <w:basedOn w:val="Bekezdsalapbettpusa"/>
    <w:uiPriority w:val="21"/>
    <w:semiHidden/>
    <w:rsid w:val="00800179"/>
    <w:rPr>
      <w:rFonts w:ascii="Calibri" w:hAnsi="Calibri" w:cs="Calibri"/>
      <w:i/>
      <w:iCs/>
      <w:color w:val="2C567A" w:themeColor="accent1"/>
    </w:rPr>
  </w:style>
  <w:style w:type="paragraph" w:styleId="NormlWeb">
    <w:name w:val="Normal (Web)"/>
    <w:basedOn w:val="Norml"/>
    <w:uiPriority w:val="99"/>
    <w:semiHidden/>
    <w:unhideWhenUsed/>
    <w:rsid w:val="00800179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Bekezdsalapbettpusa"/>
    <w:uiPriority w:val="99"/>
    <w:semiHidden/>
    <w:unhideWhenUsed/>
    <w:rsid w:val="00800179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00179"/>
    <w:rPr>
      <w:rFonts w:ascii="Calibri" w:hAnsi="Calibri" w:cs="Calibri"/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0017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00179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00179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00179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00179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800179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800179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00179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800179"/>
    <w:pPr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800179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800179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800179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800179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800179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80017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2">
    <w:name w:val="List Table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3">
    <w:name w:val="List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alrsa">
    <w:name w:val="E-mail Signature"/>
    <w:basedOn w:val="Norml"/>
    <w:link w:val="E-mailalrsaChar"/>
    <w:uiPriority w:val="99"/>
    <w:semiHidden/>
    <w:unhideWhenUsed/>
    <w:rsid w:val="00800179"/>
  </w:style>
  <w:style w:type="character" w:customStyle="1" w:styleId="E-mailalrsaChar">
    <w:name w:val="E-mail aláírása Char"/>
    <w:basedOn w:val="Bekezdsalapbettpusa"/>
    <w:link w:val="E-mailalrsa"/>
    <w:uiPriority w:val="99"/>
    <w:semiHidden/>
    <w:rsid w:val="00800179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800179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800179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800179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800179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800179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800179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800179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800179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800179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800179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800179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800179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800179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800179"/>
    <w:rPr>
      <w:rFonts w:ascii="Corbel" w:eastAsiaTheme="majorEastAsia" w:hAnsi="Corbel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800179"/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800179"/>
    <w:rPr>
      <w:rFonts w:ascii="Consolas" w:hAnsi="Consolas" w:cs="Calibri"/>
      <w:sz w:val="21"/>
      <w:szCs w:val="21"/>
    </w:rPr>
  </w:style>
  <w:style w:type="paragraph" w:styleId="Befejezs">
    <w:name w:val="Closing"/>
    <w:basedOn w:val="Norml"/>
    <w:link w:val="BefejezsChar"/>
    <w:uiPriority w:val="99"/>
    <w:semiHidden/>
    <w:unhideWhenUsed/>
    <w:rsid w:val="00800179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800179"/>
    <w:rPr>
      <w:rFonts w:ascii="Calibri" w:hAnsi="Calibri" w:cs="Calibri"/>
    </w:rPr>
  </w:style>
  <w:style w:type="table" w:styleId="Rcsostblzat1">
    <w:name w:val="Table Grid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80017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3">
    <w:name w:val="Grid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0017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00179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800179"/>
    <w:rPr>
      <w:rFonts w:ascii="Calibri" w:hAnsi="Calibri" w:cs="Calibri"/>
      <w:color w:val="954F7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800179"/>
    <w:rPr>
      <w:rFonts w:ascii="Calibri" w:hAnsi="Calibri" w:cs="Calibri"/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001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2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pp&#225;ny\AppData\Roaming\Microsoft\Templates\K&#233;k%20kivitel&#369;%20&#246;n&#233;letrajz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>.</MediaServiceKeyPoi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Kék kivitelű önéletrajz</Template>
  <TotalTime>0</TotalTime>
  <Pages>1</Pages>
  <Words>118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.</vt:lpstr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subject/>
  <dc:creator/>
  <cp:keywords/>
  <dc:description/>
  <cp:lastModifiedBy/>
  <cp:revision>1</cp:revision>
  <dcterms:created xsi:type="dcterms:W3CDTF">2021-05-13T15:48:00Z</dcterms:created>
  <dcterms:modified xsi:type="dcterms:W3CDTF">2021-05-13T17:28:00Z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